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9AB" w:rsidRDefault="00BD1BB2" w:rsidP="003649AB">
      <w:pPr>
        <w:pStyle w:val="Podtitul"/>
        <w:spacing w:before="720"/>
        <w:rPr>
          <w:sz w:val="36"/>
          <w:lang w:val="cs-CZ"/>
        </w:rPr>
      </w:pPr>
      <w:r w:rsidRPr="003649AB">
        <w:rPr>
          <w:noProof/>
          <w:sz w:val="36"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557C05D" wp14:editId="027B7A1E">
                <wp:simplePos x="0" y="0"/>
                <wp:positionH relativeFrom="page">
                  <wp:posOffset>447675</wp:posOffset>
                </wp:positionH>
                <wp:positionV relativeFrom="page">
                  <wp:posOffset>781050</wp:posOffset>
                </wp:positionV>
                <wp:extent cx="6848856" cy="9229724"/>
                <wp:effectExtent l="0" t="0" r="9525" b="0"/>
                <wp:wrapNone/>
                <wp:docPr id="30" name="Skupina 29" descr="Návrh pozadí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229724"/>
                          <a:chOff x="95307" y="9525"/>
                          <a:chExt cx="6852920" cy="9228442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95307" y="95237"/>
                            <a:ext cx="6852920" cy="9142730"/>
                            <a:chOff x="95307" y="95237"/>
                            <a:chExt cx="6852920" cy="9142730"/>
                          </a:xfrm>
                        </wpg:grpSpPr>
                        <wps:wsp>
                          <wps:cNvPr id="20" name="Obdélník 20" descr="Kontaktní informace"/>
                          <wps:cNvSpPr/>
                          <wps:spPr>
                            <a:xfrm>
                              <a:off x="409759" y="8260179"/>
                              <a:ext cx="6519025" cy="710559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F5F61" w:rsidRDefault="00BD1BB2">
                                <w:pPr>
                                  <w:pStyle w:val="Kontaktninformace"/>
                                  <w:rPr>
                                    <w:lang w:val="cs-CZ"/>
                                  </w:rPr>
                                </w:pPr>
                                <w:r w:rsidRPr="00F80566">
                                  <w:rPr>
                                    <w:lang w:val="cs-CZ"/>
                                  </w:rPr>
                                  <w:t xml:space="preserve">pro více informací kontaktujte:  </w:t>
                                </w:r>
                                <w:hyperlink r:id="rId9" w:history="1">
                                  <w:r w:rsidR="00A2432F" w:rsidRPr="00DF5F61">
                                    <w:rPr>
                                      <w:rStyle w:val="Hypertextovodkaz"/>
                                      <w:sz w:val="20"/>
                                      <w:lang w:val="cs-CZ"/>
                                    </w:rPr>
                                    <w:t>lucie.kytnarova@upol.cz</w:t>
                                  </w:r>
                                </w:hyperlink>
                                <w:r w:rsidR="00A2432F">
                                  <w:rPr>
                                    <w:lang w:val="cs-CZ"/>
                                  </w:rPr>
                                  <w:t>,</w:t>
                                </w:r>
                                <w:r w:rsidR="00DF5F61">
                                  <w:rPr>
                                    <w:lang w:val="cs-CZ"/>
                                  </w:rPr>
                                  <w:t xml:space="preserve"> </w:t>
                                </w:r>
                                <w:hyperlink r:id="rId10" w:history="1">
                                  <w:r w:rsidR="00DF5F61" w:rsidRPr="00DF5F61">
                                    <w:rPr>
                                      <w:rStyle w:val="Hypertextovodkaz"/>
                                      <w:sz w:val="20"/>
                                      <w:lang w:val="cs-CZ"/>
                                    </w:rPr>
                                    <w:t>katerina.vitaskova@upol.cz</w:t>
                                  </w:r>
                                </w:hyperlink>
                                <w:r w:rsidR="00A2432F" w:rsidRPr="00DF5F61">
                                  <w:rPr>
                                    <w:sz w:val="20"/>
                                    <w:lang w:val="cs-CZ"/>
                                  </w:rPr>
                                  <w:t xml:space="preserve">  </w:t>
                                </w:r>
                              </w:p>
                              <w:p w:rsidR="0053240F" w:rsidRPr="00DF5F61" w:rsidRDefault="00A2432F">
                                <w:pPr>
                                  <w:pStyle w:val="Kontaktninformace"/>
                                  <w:rPr>
                                    <w:lang w:val="cs-CZ"/>
                                  </w:rPr>
                                </w:pPr>
                                <w:r w:rsidRPr="00DF5F61">
                                  <w:rPr>
                                    <w:sz w:val="20"/>
                                    <w:lang w:val="cs-CZ"/>
                                  </w:rPr>
                                  <w:t>PODROBNĚJŠÍ PROGRAM NA</w:t>
                                </w:r>
                                <w:r w:rsidRPr="00DF5F61">
                                  <w:rPr>
                                    <w:lang w:val="cs-CZ"/>
                                  </w:rPr>
                                  <w:t xml:space="preserve"> </w:t>
                                </w:r>
                                <w:r w:rsidRPr="00DF5F61">
                                  <w:rPr>
                                    <w:color w:val="54A021" w:themeColor="accent2"/>
                                    <w:lang w:val="cs-CZ"/>
                                  </w:rPr>
                                  <w:t>www. uss.upol.cz</w:t>
                                </w:r>
                              </w:p>
                              <w:p w:rsidR="00A2432F" w:rsidRPr="00F80566" w:rsidRDefault="00A2432F">
                                <w:pPr>
                                  <w:pStyle w:val="Kontaktninformace"/>
                                  <w:rPr>
                                    <w:lang w:val="cs-C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ámec 21"/>
                          <wps:cNvSpPr/>
                          <wps:spPr>
                            <a:xfrm>
                              <a:off x="95307" y="95237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Skupin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ek 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Skupin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ek 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Volný tvar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Volný tvar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Volný tvar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Volný tvar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Volný tvar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Volný tvar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Volný tvar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Volný tvar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Volný tvar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Volný tvar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Volný tvar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Volný tvar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Volný tvar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9" o:spid="_x0000_s1026" alt="Návrh pozadí" style="position:absolute;margin-left:35.25pt;margin-top:61.5pt;width:539.3pt;height:726.75pt;z-index:-251658240;mso-position-horizontal-relative:page;mso-position-vertical-relative:page" coordorigin="953,95" coordsize="68529,92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">
                <v:group id="Skupina 2" o:spid="_x0000_s1027" style="position:absolute;left:953;top:952;width:68529;height:91427" coordorigin="953,952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Obdélník 20" o:spid="_x0000_s1028" alt="Kontaktní informace" style="position:absolute;left:4097;top:82601;width:65190;height:7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" fillcolor="#ebebeb [3214]" stroked="f" strokeweight="1.5pt">
                    <v:stroke endcap="round"/>
                    <v:textbox inset="38.88pt,,38.88pt">
                      <w:txbxContent>
                        <w:p w:rsidR="00DF5F61" w:rsidRDefault="00BD1BB2">
                          <w:pPr>
                            <w:pStyle w:val="Kontaktninformace"/>
                            <w:rPr>
                              <w:lang w:val="cs-CZ"/>
                            </w:rPr>
                          </w:pPr>
                          <w:r w:rsidRPr="00F80566">
                            <w:rPr>
                              <w:lang w:val="cs-CZ"/>
                            </w:rPr>
                            <w:t xml:space="preserve">pro více informací kontaktujte:  </w:t>
                          </w:r>
                          <w:hyperlink r:id="rId13" w:history="1">
                            <w:r w:rsidR="00A2432F" w:rsidRPr="00DF5F61">
                              <w:rPr>
                                <w:rStyle w:val="Hypertextovodkaz"/>
                                <w:sz w:val="20"/>
                                <w:lang w:val="cs-CZ"/>
                              </w:rPr>
                              <w:t>lucie.kytnarova@upol.cz</w:t>
                            </w:r>
                          </w:hyperlink>
                          <w:r w:rsidR="00A2432F">
                            <w:rPr>
                              <w:lang w:val="cs-CZ"/>
                            </w:rPr>
                            <w:t>,</w:t>
                          </w:r>
                          <w:r w:rsidR="00DF5F61">
                            <w:rPr>
                              <w:lang w:val="cs-CZ"/>
                            </w:rPr>
                            <w:t xml:space="preserve"> </w:t>
                          </w:r>
                          <w:hyperlink r:id="rId14" w:history="1">
                            <w:r w:rsidR="00DF5F61" w:rsidRPr="00DF5F61">
                              <w:rPr>
                                <w:rStyle w:val="Hypertextovodkaz"/>
                                <w:sz w:val="20"/>
                                <w:lang w:val="cs-CZ"/>
                              </w:rPr>
                              <w:t>katerina.vitaskova@upol.cz</w:t>
                            </w:r>
                          </w:hyperlink>
                          <w:r w:rsidR="00A2432F" w:rsidRPr="00DF5F61">
                            <w:rPr>
                              <w:sz w:val="20"/>
                              <w:lang w:val="cs-CZ"/>
                            </w:rPr>
                            <w:t xml:space="preserve">  </w:t>
                          </w:r>
                        </w:p>
                        <w:p w:rsidR="0053240F" w:rsidRPr="00DF5F61" w:rsidRDefault="00A2432F">
                          <w:pPr>
                            <w:pStyle w:val="Kontaktninformace"/>
                            <w:rPr>
                              <w:lang w:val="cs-CZ"/>
                            </w:rPr>
                          </w:pPr>
                          <w:r w:rsidRPr="00DF5F61">
                            <w:rPr>
                              <w:sz w:val="20"/>
                              <w:lang w:val="cs-CZ"/>
                            </w:rPr>
                            <w:t>PODROBNĚJŠÍ PROGRAM NA</w:t>
                          </w:r>
                          <w:r w:rsidRPr="00DF5F61">
                            <w:rPr>
                              <w:lang w:val="cs-CZ"/>
                            </w:rPr>
                            <w:t xml:space="preserve"> </w:t>
                          </w:r>
                          <w:r w:rsidRPr="00DF5F61">
                            <w:rPr>
                              <w:color w:val="54A021" w:themeColor="accent2"/>
                              <w:lang w:val="cs-CZ"/>
                            </w:rPr>
                            <w:t>www. uss.upol.cz</w:t>
                          </w:r>
                        </w:p>
                        <w:p w:rsidR="00A2432F" w:rsidRPr="00F80566" w:rsidRDefault="00A2432F">
                          <w:pPr>
                            <w:pStyle w:val="Kontaktninformace"/>
                            <w:rPr>
                              <w:lang w:val="cs-CZ"/>
                            </w:rPr>
                          </w:pPr>
                        </w:p>
                      </w:txbxContent>
                    </v:textbox>
                  </v:rect>
                  <v:shape id="Rámec 21" o:spid="_x0000_s1029" style="position:absolute;left:953;top:952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" path="m,l6852920,r,9142730l,9142730,,xm466410,466410r,8209910l6386510,8676320r,-8209910l466410,466410xe" fillcolor="#90c226 [3204]" stroked="f" strokeweight="1.5pt">
                    <v:stroke endcap="round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Skupina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    <v:imagedata r:id="rId15" o:title="" croptop="11340f" cropbottom="16322f" cropleft="5137f"/>
                    <v:path arrowok="t"/>
                  </v:shape>
                  <v:group id="Skupina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Obrázek 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">
                      <v:imagedata r:id="rId16" o:title="" croptop="11131f" cropbottom="16412f" cropleft="11563f" cropright="8752f"/>
                      <v:path arrowok="t"/>
                    </v:shape>
                    <v:shape id="Volný tvar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54a02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Volný tvar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54a02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Volný tvar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54a02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Volný tvar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54a02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Volný tvar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54a02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Volný tvar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54a02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Volný tvar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54a02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Volný tvar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54a02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Volný tvar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54a02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Volný tvar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54a02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Volný tvar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54a02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Volný tvar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54a02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Volný tvar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54a02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220A1F">
        <w:rPr>
          <w:noProof/>
          <w:sz w:val="36"/>
          <w:lang w:val="cs-CZ" w:eastAsia="cs-CZ"/>
        </w:rPr>
        <w:drawing>
          <wp:inline distT="0" distB="0" distL="0" distR="0" wp14:anchorId="7D2E8ECD">
            <wp:extent cx="1024255" cy="524510"/>
            <wp:effectExtent l="0" t="0" r="4445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49AB" w:rsidRPr="003649AB">
        <w:rPr>
          <w:sz w:val="36"/>
          <w:lang w:val="cs-CZ"/>
        </w:rPr>
        <w:t>ODDĚLENÍ LOGOPEDIE A STUDIÍ KOMUNIKAČNÍHO PROCESU SRDEČNĚ ZVE NA PREZENTACE VÝZKUMNÝCH PRACÍ ABSOLVENSTKÉHO ROČNÍKU OBORU LOGOPEDIE V RÁMCI DNŮ VĚDY</w:t>
      </w:r>
    </w:p>
    <w:p w:rsidR="0053240F" w:rsidRPr="003649AB" w:rsidRDefault="003649AB" w:rsidP="00BC5A68">
      <w:pPr>
        <w:pStyle w:val="Nzev"/>
        <w:spacing w:line="240" w:lineRule="auto"/>
        <w:rPr>
          <w:sz w:val="36"/>
          <w:lang w:val="cs-CZ"/>
        </w:rPr>
      </w:pPr>
      <w:bookmarkStart w:id="0" w:name="_GoBack"/>
      <w:bookmarkEnd w:id="0"/>
      <w:r w:rsidRPr="003649AB">
        <w:rPr>
          <w:sz w:val="36"/>
          <w:lang w:val="cs-CZ"/>
        </w:rPr>
        <w:t xml:space="preserve">„TRENDY V </w:t>
      </w:r>
      <w:r w:rsidRPr="003649AB">
        <w:rPr>
          <w:sz w:val="40"/>
          <w:lang w:val="cs-CZ"/>
        </w:rPr>
        <w:t>LOGOPEDII</w:t>
      </w:r>
      <w:r w:rsidRPr="003649AB">
        <w:rPr>
          <w:sz w:val="36"/>
          <w:lang w:val="cs-CZ"/>
        </w:rPr>
        <w:t xml:space="preserve"> OČIMA STUDENTŮ“</w:t>
      </w:r>
    </w:p>
    <w:sdt>
      <w:sdtPr>
        <w:rPr>
          <w:lang w:val="cs-CZ"/>
        </w:rPr>
        <w:id w:val="896172397"/>
        <w:placeholder>
          <w:docPart w:val="8B515503E2294A1C8D6ADCD264B737E9"/>
        </w:placeholder>
        <w:date w:fullDate="2017-04-11T00:00:00Z">
          <w:dateFormat w:val="d. MMMM yyyy"/>
          <w:lid w:val="cs-CZ"/>
          <w:storeMappedDataAs w:val="dateTime"/>
          <w:calendar w:val="gregorian"/>
        </w:date>
      </w:sdtPr>
      <w:sdtEndPr>
        <w:rPr>
          <w:sz w:val="40"/>
        </w:rPr>
      </w:sdtEndPr>
      <w:sdtContent>
        <w:p w:rsidR="0053240F" w:rsidRPr="00BC5A68" w:rsidRDefault="003649AB" w:rsidP="00DF5F61">
          <w:pPr>
            <w:pStyle w:val="Datum"/>
            <w:spacing w:after="240"/>
            <w:rPr>
              <w:sz w:val="40"/>
              <w:lang w:val="cs-CZ"/>
            </w:rPr>
          </w:pPr>
          <w:r>
            <w:rPr>
              <w:lang w:val="cs-CZ"/>
            </w:rPr>
            <w:t>11. dubna 2017</w:t>
          </w:r>
        </w:p>
      </w:sdtContent>
    </w:sdt>
    <w:p w:rsidR="0053240F" w:rsidRPr="00220A1F" w:rsidRDefault="00A2432F" w:rsidP="00A2432F">
      <w:pPr>
        <w:pStyle w:val="as"/>
        <w:rPr>
          <w:sz w:val="32"/>
          <w:lang w:val="pl-PL"/>
        </w:rPr>
      </w:pPr>
      <w:r w:rsidRPr="00220A1F">
        <w:rPr>
          <w:sz w:val="32"/>
          <w:lang w:val="pl-PL"/>
        </w:rPr>
        <w:t xml:space="preserve">8:15 </w:t>
      </w:r>
      <w:r w:rsidRPr="00220A1F">
        <w:rPr>
          <w:sz w:val="32"/>
          <w:lang w:val="pl-PL"/>
        </w:rPr>
        <w:tab/>
      </w:r>
      <w:r w:rsidRPr="00220A1F">
        <w:rPr>
          <w:sz w:val="32"/>
          <w:lang w:val="pl-PL"/>
        </w:rPr>
        <w:tab/>
      </w:r>
      <w:r w:rsidRPr="00220A1F">
        <w:rPr>
          <w:sz w:val="32"/>
          <w:lang w:val="pl-PL"/>
        </w:rPr>
        <w:tab/>
        <w:t>zahájení</w:t>
      </w:r>
    </w:p>
    <w:p w:rsidR="003649AB" w:rsidRPr="00220A1F" w:rsidRDefault="00A2432F" w:rsidP="00A2432F">
      <w:pPr>
        <w:pStyle w:val="as"/>
        <w:rPr>
          <w:sz w:val="32"/>
          <w:lang w:val="pl-PL"/>
        </w:rPr>
      </w:pPr>
      <w:r w:rsidRPr="00220A1F">
        <w:rPr>
          <w:sz w:val="32"/>
          <w:lang w:val="pl-PL"/>
        </w:rPr>
        <w:t>8:30 – 9:50</w:t>
      </w:r>
      <w:r w:rsidRPr="00220A1F">
        <w:rPr>
          <w:sz w:val="32"/>
          <w:lang w:val="pl-PL"/>
        </w:rPr>
        <w:tab/>
        <w:t xml:space="preserve"> </w:t>
      </w:r>
      <w:r w:rsidRPr="00220A1F">
        <w:rPr>
          <w:sz w:val="32"/>
          <w:lang w:val="pl-PL"/>
        </w:rPr>
        <w:tab/>
        <w:t>první blok prezentací</w:t>
      </w:r>
    </w:p>
    <w:p w:rsidR="003649AB" w:rsidRPr="00220A1F" w:rsidRDefault="00A2432F" w:rsidP="00A2432F">
      <w:pPr>
        <w:pStyle w:val="as"/>
        <w:rPr>
          <w:sz w:val="32"/>
          <w:lang w:val="pl-PL"/>
        </w:rPr>
      </w:pPr>
      <w:r w:rsidRPr="00220A1F">
        <w:rPr>
          <w:sz w:val="32"/>
          <w:lang w:val="pl-PL"/>
        </w:rPr>
        <w:t>10:00 – 11:20</w:t>
      </w:r>
      <w:r w:rsidRPr="00220A1F">
        <w:rPr>
          <w:sz w:val="32"/>
          <w:lang w:val="pl-PL"/>
        </w:rPr>
        <w:tab/>
      </w:r>
      <w:r w:rsidRPr="00220A1F">
        <w:rPr>
          <w:sz w:val="32"/>
          <w:lang w:val="pl-PL"/>
        </w:rPr>
        <w:tab/>
        <w:t>druhý blok prezentací</w:t>
      </w:r>
    </w:p>
    <w:p w:rsidR="00A2432F" w:rsidRPr="00220A1F" w:rsidRDefault="00A2432F" w:rsidP="00A2432F">
      <w:pPr>
        <w:pStyle w:val="as"/>
        <w:rPr>
          <w:sz w:val="32"/>
          <w:lang w:val="pl-PL"/>
        </w:rPr>
      </w:pPr>
      <w:r w:rsidRPr="00220A1F">
        <w:rPr>
          <w:color w:val="54A021" w:themeColor="accent2"/>
          <w:sz w:val="32"/>
          <w:lang w:val="pl-PL"/>
        </w:rPr>
        <w:t xml:space="preserve">11:20 </w:t>
      </w:r>
      <w:r w:rsidRPr="00220A1F">
        <w:rPr>
          <w:sz w:val="32"/>
          <w:lang w:val="pl-PL"/>
        </w:rPr>
        <w:tab/>
      </w:r>
      <w:r w:rsidRPr="00220A1F">
        <w:rPr>
          <w:sz w:val="32"/>
          <w:lang w:val="pl-PL"/>
        </w:rPr>
        <w:tab/>
      </w:r>
      <w:r w:rsidRPr="00220A1F">
        <w:rPr>
          <w:sz w:val="32"/>
          <w:lang w:val="pl-PL"/>
        </w:rPr>
        <w:tab/>
        <w:t>přestávka na oběd</w:t>
      </w:r>
    </w:p>
    <w:p w:rsidR="00A2432F" w:rsidRPr="00220A1F" w:rsidRDefault="00A2432F" w:rsidP="00A2432F">
      <w:pPr>
        <w:pStyle w:val="as"/>
        <w:rPr>
          <w:sz w:val="32"/>
          <w:lang w:val="pl-PL"/>
        </w:rPr>
      </w:pPr>
      <w:r w:rsidRPr="00220A1F">
        <w:rPr>
          <w:sz w:val="32"/>
          <w:lang w:val="pl-PL"/>
        </w:rPr>
        <w:t xml:space="preserve">12:30 – 13:50 </w:t>
      </w:r>
      <w:r w:rsidRPr="00220A1F">
        <w:rPr>
          <w:sz w:val="32"/>
          <w:lang w:val="pl-PL"/>
        </w:rPr>
        <w:tab/>
        <w:t>třetí blok prezentací</w:t>
      </w:r>
    </w:p>
    <w:p w:rsidR="00A2432F" w:rsidRPr="00220A1F" w:rsidRDefault="00A2432F" w:rsidP="00A2432F">
      <w:pPr>
        <w:pStyle w:val="as"/>
        <w:rPr>
          <w:sz w:val="32"/>
          <w:lang w:val="pl-PL"/>
        </w:rPr>
      </w:pPr>
      <w:r w:rsidRPr="00220A1F">
        <w:rPr>
          <w:sz w:val="32"/>
          <w:lang w:val="pl-PL"/>
        </w:rPr>
        <w:t xml:space="preserve">14:00 – 15:20 </w:t>
      </w:r>
      <w:r w:rsidRPr="00220A1F">
        <w:rPr>
          <w:sz w:val="32"/>
          <w:lang w:val="pl-PL"/>
        </w:rPr>
        <w:tab/>
        <w:t>čtvrtý blok prezentací</w:t>
      </w:r>
    </w:p>
    <w:p w:rsidR="003649AB" w:rsidRPr="00220A1F" w:rsidRDefault="00DF5F61" w:rsidP="00A2432F">
      <w:pPr>
        <w:pStyle w:val="as"/>
        <w:rPr>
          <w:sz w:val="32"/>
          <w:lang w:val="pl-PL"/>
        </w:rPr>
      </w:pPr>
      <w:r w:rsidRPr="00220A1F">
        <w:rPr>
          <w:sz w:val="32"/>
          <w:lang w:val="pl-PL"/>
        </w:rPr>
        <w:t>15:40 – 16:30</w:t>
      </w:r>
      <w:r w:rsidR="00A2432F" w:rsidRPr="00220A1F">
        <w:rPr>
          <w:sz w:val="32"/>
          <w:lang w:val="pl-PL"/>
        </w:rPr>
        <w:t xml:space="preserve"> </w:t>
      </w:r>
      <w:r w:rsidR="00A2432F" w:rsidRPr="00220A1F">
        <w:rPr>
          <w:sz w:val="32"/>
          <w:lang w:val="pl-PL"/>
        </w:rPr>
        <w:tab/>
      </w:r>
      <w:r w:rsidRPr="00220A1F">
        <w:rPr>
          <w:sz w:val="32"/>
          <w:lang w:val="pl-PL"/>
        </w:rPr>
        <w:t xml:space="preserve">poslední blok a </w:t>
      </w:r>
      <w:r w:rsidR="00A2432F" w:rsidRPr="00220A1F">
        <w:rPr>
          <w:sz w:val="32"/>
          <w:lang w:val="pl-PL"/>
        </w:rPr>
        <w:t>ukončení</w:t>
      </w:r>
    </w:p>
    <w:p w:rsidR="00DF5F61" w:rsidRDefault="00A2432F" w:rsidP="00DF5F61">
      <w:pPr>
        <w:pStyle w:val="Msto"/>
        <w:pBdr>
          <w:left w:val="dotted" w:sz="2" w:space="0" w:color="FFFFFF" w:themeColor="background1"/>
        </w:pBdr>
        <w:spacing w:line="240" w:lineRule="auto"/>
        <w:jc w:val="center"/>
        <w:rPr>
          <w:b/>
          <w:bCs/>
          <w:color w:val="54A021" w:themeColor="accent2"/>
          <w:sz w:val="28"/>
          <w:lang w:val="cs-CZ"/>
        </w:rPr>
      </w:pPr>
      <w:r w:rsidRPr="00DF5F61">
        <w:rPr>
          <w:b/>
          <w:bCs/>
          <w:color w:val="54A021" w:themeColor="accent2"/>
          <w:sz w:val="28"/>
          <w:lang w:val="cs-CZ"/>
        </w:rPr>
        <w:t>PŮVODNÍ AULA PEDAGOGICKÉ FAKULTY UP V OLOMOUCI, ŽIŽKOVO NÁM. 5</w:t>
      </w:r>
      <w:r w:rsidR="00DF5F61">
        <w:rPr>
          <w:b/>
          <w:bCs/>
          <w:color w:val="54A021" w:themeColor="accent2"/>
          <w:sz w:val="28"/>
          <w:lang w:val="cs-CZ"/>
        </w:rPr>
        <w:t>, OLOMOUC</w:t>
      </w:r>
    </w:p>
    <w:p w:rsidR="0053240F" w:rsidRPr="00F80566" w:rsidRDefault="00A2432F" w:rsidP="00DF5F61">
      <w:pPr>
        <w:pStyle w:val="Msto"/>
        <w:pBdr>
          <w:left w:val="dotted" w:sz="2" w:space="0" w:color="FFFFFF" w:themeColor="background1"/>
        </w:pBdr>
        <w:spacing w:line="240" w:lineRule="auto"/>
        <w:jc w:val="center"/>
        <w:rPr>
          <w:lang w:val="cs-CZ"/>
        </w:rPr>
      </w:pPr>
      <w:r w:rsidRPr="00DF5F61">
        <w:rPr>
          <w:b/>
          <w:bCs/>
          <w:color w:val="54A021" w:themeColor="accent2"/>
          <w:sz w:val="28"/>
          <w:lang w:val="cs-CZ"/>
        </w:rPr>
        <w:t>VSTUP VOLNÝ A VÍTANÝ!</w:t>
      </w:r>
    </w:p>
    <w:sectPr w:rsidR="0053240F" w:rsidRPr="00F80566" w:rsidSect="00BD1BB2"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EBF" w:rsidRDefault="00915EBF" w:rsidP="00220A1F">
      <w:pPr>
        <w:spacing w:after="0" w:line="240" w:lineRule="auto"/>
      </w:pPr>
      <w:r>
        <w:separator/>
      </w:r>
    </w:p>
  </w:endnote>
  <w:endnote w:type="continuationSeparator" w:id="0">
    <w:p w:rsidR="00915EBF" w:rsidRDefault="00915EBF" w:rsidP="00220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EBF" w:rsidRDefault="00915EBF" w:rsidP="00220A1F">
      <w:pPr>
        <w:spacing w:after="0" w:line="240" w:lineRule="auto"/>
      </w:pPr>
      <w:r>
        <w:separator/>
      </w:r>
    </w:p>
  </w:footnote>
  <w:footnote w:type="continuationSeparator" w:id="0">
    <w:p w:rsidR="00915EBF" w:rsidRDefault="00915EBF" w:rsidP="00220A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B"/>
    <w:rsid w:val="00220A1F"/>
    <w:rsid w:val="003649AB"/>
    <w:rsid w:val="0053240F"/>
    <w:rsid w:val="00915EBF"/>
    <w:rsid w:val="00A2432F"/>
    <w:rsid w:val="00BC5A68"/>
    <w:rsid w:val="00BD1BB2"/>
    <w:rsid w:val="00DF5F61"/>
    <w:rsid w:val="00F8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C3C43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49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Podtitul">
    <w:name w:val="Subtitle"/>
    <w:basedOn w:val="Normln"/>
    <w:next w:val="Normln"/>
    <w:link w:val="PodtitulChar"/>
    <w:uiPriority w:val="1"/>
    <w:qFormat/>
    <w:rsid w:val="003649AB"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PodtitulChar">
    <w:name w:val="Podtitul Char"/>
    <w:basedOn w:val="Standardnpsmoodstavce"/>
    <w:link w:val="Podtitul"/>
    <w:uiPriority w:val="1"/>
    <w:rsid w:val="003649AB"/>
    <w:rPr>
      <w:caps/>
      <w:spacing w:val="15"/>
      <w:sz w:val="52"/>
    </w:rPr>
  </w:style>
  <w:style w:type="paragraph" w:styleId="Nzev">
    <w:name w:val="Title"/>
    <w:basedOn w:val="Normln"/>
    <w:next w:val="Normln"/>
    <w:link w:val="NzevChar"/>
    <w:uiPriority w:val="1"/>
    <w:qFormat/>
    <w:rsid w:val="003649AB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character" w:customStyle="1" w:styleId="NzevChar">
    <w:name w:val="Název Char"/>
    <w:basedOn w:val="Standardnpsmoodstavce"/>
    <w:link w:val="Nzev"/>
    <w:uiPriority w:val="1"/>
    <w:rsid w:val="003649AB"/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paragraph" w:styleId="Datum">
    <w:name w:val="Date"/>
    <w:basedOn w:val="Normln"/>
    <w:next w:val="Normln"/>
    <w:link w:val="DatumChar"/>
    <w:uiPriority w:val="2"/>
    <w:unhideWhenUsed/>
    <w:qFormat/>
    <w:rsid w:val="003649AB"/>
    <w:pPr>
      <w:pBdr>
        <w:top w:val="dotted" w:sz="2" w:space="15" w:color="2C3C43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3E7718" w:themeColor="accent2" w:themeShade="BF"/>
      <w:sz w:val="44"/>
    </w:rPr>
  </w:style>
  <w:style w:type="character" w:customStyle="1" w:styleId="DatumChar">
    <w:name w:val="Datum Char"/>
    <w:basedOn w:val="Standardnpsmoodstavce"/>
    <w:link w:val="Datum"/>
    <w:uiPriority w:val="2"/>
    <w:rsid w:val="003649AB"/>
    <w:rPr>
      <w:b/>
      <w:bCs/>
      <w:smallCaps/>
      <w:color w:val="3E7718" w:themeColor="accent2" w:themeShade="BF"/>
      <w:sz w:val="44"/>
    </w:rPr>
  </w:style>
  <w:style w:type="paragraph" w:customStyle="1" w:styleId="as">
    <w:name w:val="Čas"/>
    <w:basedOn w:val="Normln"/>
    <w:uiPriority w:val="2"/>
    <w:qFormat/>
    <w:rsid w:val="003649AB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ln"/>
    <w:uiPriority w:val="3"/>
    <w:qFormat/>
    <w:rsid w:val="003649AB"/>
    <w:pPr>
      <w:pBdr>
        <w:left w:val="dotted" w:sz="2" w:space="2" w:color="FFFFFF" w:themeColor="background1"/>
        <w:bottom w:val="dotted" w:sz="2" w:space="15" w:color="2C3C43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qFormat/>
    <w:rsid w:val="003649AB"/>
    <w:pPr>
      <w:spacing w:after="0" w:line="240" w:lineRule="auto"/>
    </w:pPr>
    <w:rPr>
      <w:smallCaps/>
    </w:rPr>
  </w:style>
  <w:style w:type="character" w:styleId="Hypertextovodkaz">
    <w:name w:val="Hyperlink"/>
    <w:basedOn w:val="Standardnpsmoodstavce"/>
    <w:uiPriority w:val="99"/>
    <w:unhideWhenUsed/>
    <w:rsid w:val="00A2432F"/>
    <w:rPr>
      <w:color w:val="99CA3C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0A1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20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0A1F"/>
  </w:style>
  <w:style w:type="paragraph" w:styleId="Zpat">
    <w:name w:val="footer"/>
    <w:basedOn w:val="Normln"/>
    <w:link w:val="ZpatChar"/>
    <w:uiPriority w:val="99"/>
    <w:unhideWhenUsed/>
    <w:rsid w:val="00220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0A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C3C43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49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Podtitul">
    <w:name w:val="Subtitle"/>
    <w:basedOn w:val="Normln"/>
    <w:next w:val="Normln"/>
    <w:link w:val="PodtitulChar"/>
    <w:uiPriority w:val="1"/>
    <w:qFormat/>
    <w:rsid w:val="003649AB"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PodtitulChar">
    <w:name w:val="Podtitul Char"/>
    <w:basedOn w:val="Standardnpsmoodstavce"/>
    <w:link w:val="Podtitul"/>
    <w:uiPriority w:val="1"/>
    <w:rsid w:val="003649AB"/>
    <w:rPr>
      <w:caps/>
      <w:spacing w:val="15"/>
      <w:sz w:val="52"/>
    </w:rPr>
  </w:style>
  <w:style w:type="paragraph" w:styleId="Nzev">
    <w:name w:val="Title"/>
    <w:basedOn w:val="Normln"/>
    <w:next w:val="Normln"/>
    <w:link w:val="NzevChar"/>
    <w:uiPriority w:val="1"/>
    <w:qFormat/>
    <w:rsid w:val="003649AB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character" w:customStyle="1" w:styleId="NzevChar">
    <w:name w:val="Název Char"/>
    <w:basedOn w:val="Standardnpsmoodstavce"/>
    <w:link w:val="Nzev"/>
    <w:uiPriority w:val="1"/>
    <w:rsid w:val="003649AB"/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paragraph" w:styleId="Datum">
    <w:name w:val="Date"/>
    <w:basedOn w:val="Normln"/>
    <w:next w:val="Normln"/>
    <w:link w:val="DatumChar"/>
    <w:uiPriority w:val="2"/>
    <w:unhideWhenUsed/>
    <w:qFormat/>
    <w:rsid w:val="003649AB"/>
    <w:pPr>
      <w:pBdr>
        <w:top w:val="dotted" w:sz="2" w:space="15" w:color="2C3C43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3E7718" w:themeColor="accent2" w:themeShade="BF"/>
      <w:sz w:val="44"/>
    </w:rPr>
  </w:style>
  <w:style w:type="character" w:customStyle="1" w:styleId="DatumChar">
    <w:name w:val="Datum Char"/>
    <w:basedOn w:val="Standardnpsmoodstavce"/>
    <w:link w:val="Datum"/>
    <w:uiPriority w:val="2"/>
    <w:rsid w:val="003649AB"/>
    <w:rPr>
      <w:b/>
      <w:bCs/>
      <w:smallCaps/>
      <w:color w:val="3E7718" w:themeColor="accent2" w:themeShade="BF"/>
      <w:sz w:val="44"/>
    </w:rPr>
  </w:style>
  <w:style w:type="paragraph" w:customStyle="1" w:styleId="as">
    <w:name w:val="Čas"/>
    <w:basedOn w:val="Normln"/>
    <w:uiPriority w:val="2"/>
    <w:qFormat/>
    <w:rsid w:val="003649AB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ln"/>
    <w:uiPriority w:val="3"/>
    <w:qFormat/>
    <w:rsid w:val="003649AB"/>
    <w:pPr>
      <w:pBdr>
        <w:left w:val="dotted" w:sz="2" w:space="2" w:color="FFFFFF" w:themeColor="background1"/>
        <w:bottom w:val="dotted" w:sz="2" w:space="15" w:color="2C3C43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qFormat/>
    <w:rsid w:val="003649AB"/>
    <w:pPr>
      <w:spacing w:after="0" w:line="240" w:lineRule="auto"/>
    </w:pPr>
    <w:rPr>
      <w:smallCaps/>
    </w:rPr>
  </w:style>
  <w:style w:type="character" w:styleId="Hypertextovodkaz">
    <w:name w:val="Hyperlink"/>
    <w:basedOn w:val="Standardnpsmoodstavce"/>
    <w:uiPriority w:val="99"/>
    <w:unhideWhenUsed/>
    <w:rsid w:val="00A2432F"/>
    <w:rPr>
      <w:color w:val="99CA3C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0A1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20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0A1F"/>
  </w:style>
  <w:style w:type="paragraph" w:styleId="Zpat">
    <w:name w:val="footer"/>
    <w:basedOn w:val="Normln"/>
    <w:link w:val="ZpatChar"/>
    <w:uiPriority w:val="99"/>
    <w:unhideWhenUsed/>
    <w:rsid w:val="00220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0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ucie.kytnarova@upol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katerina.vitaskova@upol.cz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mailto:lucie.kytnarova@upol.cz" TargetMode="External"/><Relationship Id="rId14" Type="http://schemas.openxmlformats.org/officeDocument/2006/relationships/hyperlink" Target="mailto:katerina.vitaskova@upol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e\AppData\Roaming\Microsoft\Templates\Let&#225;k%20na%20akc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515503E2294A1C8D6ADCD264B737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67ED63-E0E5-440E-983E-0A1EEF545218}"/>
      </w:docPartPr>
      <w:docPartBody>
        <w:p w:rsidR="002702A7" w:rsidRDefault="00FF1B2F">
          <w:pPr>
            <w:pStyle w:val="8B515503E2294A1C8D6ADCD264B737E9"/>
          </w:pPr>
          <w:r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2A7"/>
    <w:rsid w:val="002702A7"/>
    <w:rsid w:val="00FF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7977BF2571E4EFCBC6C0CB597008EEB">
    <w:name w:val="07977BF2571E4EFCBC6C0CB597008EEB"/>
  </w:style>
  <w:style w:type="paragraph" w:customStyle="1" w:styleId="7FAF52F4FFBD47F48732193989F3D9E4">
    <w:name w:val="7FAF52F4FFBD47F48732193989F3D9E4"/>
  </w:style>
  <w:style w:type="paragraph" w:customStyle="1" w:styleId="8BE301A2E6B0481CBF6C7B12CE6DF16B">
    <w:name w:val="8BE301A2E6B0481CBF6C7B12CE6DF16B"/>
  </w:style>
  <w:style w:type="paragraph" w:customStyle="1" w:styleId="8B515503E2294A1C8D6ADCD264B737E9">
    <w:name w:val="8B515503E2294A1C8D6ADCD264B737E9"/>
  </w:style>
  <w:style w:type="paragraph" w:customStyle="1" w:styleId="77821294D5574F90BC58EEB06062342E">
    <w:name w:val="77821294D5574F90BC58EEB06062342E"/>
  </w:style>
  <w:style w:type="paragraph" w:customStyle="1" w:styleId="1E24A9C15ED34AAA96C847DE8A506C5F">
    <w:name w:val="1E24A9C15ED34AAA96C847DE8A506C5F"/>
  </w:style>
  <w:style w:type="paragraph" w:customStyle="1" w:styleId="5ED6ADC674D04C8CBE09EC5A358F5C6A">
    <w:name w:val="5ED6ADC674D04C8CBE09EC5A358F5C6A"/>
  </w:style>
  <w:style w:type="paragraph" w:customStyle="1" w:styleId="A08BB04A5F9B4908AE7F70279E8A4EF7">
    <w:name w:val="A08BB04A5F9B4908AE7F70279E8A4EF7"/>
  </w:style>
  <w:style w:type="paragraph" w:customStyle="1" w:styleId="68AD1869A5BB49C1A84F4F4070C5FD64">
    <w:name w:val="68AD1869A5BB49C1A84F4F4070C5FD64"/>
  </w:style>
  <w:style w:type="paragraph" w:customStyle="1" w:styleId="FBDE8F5A0FFB424EB6651B31C62705D4">
    <w:name w:val="FBDE8F5A0FFB424EB6651B31C62705D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7977BF2571E4EFCBC6C0CB597008EEB">
    <w:name w:val="07977BF2571E4EFCBC6C0CB597008EEB"/>
  </w:style>
  <w:style w:type="paragraph" w:customStyle="1" w:styleId="7FAF52F4FFBD47F48732193989F3D9E4">
    <w:name w:val="7FAF52F4FFBD47F48732193989F3D9E4"/>
  </w:style>
  <w:style w:type="paragraph" w:customStyle="1" w:styleId="8BE301A2E6B0481CBF6C7B12CE6DF16B">
    <w:name w:val="8BE301A2E6B0481CBF6C7B12CE6DF16B"/>
  </w:style>
  <w:style w:type="paragraph" w:customStyle="1" w:styleId="8B515503E2294A1C8D6ADCD264B737E9">
    <w:name w:val="8B515503E2294A1C8D6ADCD264B737E9"/>
  </w:style>
  <w:style w:type="paragraph" w:customStyle="1" w:styleId="77821294D5574F90BC58EEB06062342E">
    <w:name w:val="77821294D5574F90BC58EEB06062342E"/>
  </w:style>
  <w:style w:type="paragraph" w:customStyle="1" w:styleId="1E24A9C15ED34AAA96C847DE8A506C5F">
    <w:name w:val="1E24A9C15ED34AAA96C847DE8A506C5F"/>
  </w:style>
  <w:style w:type="paragraph" w:customStyle="1" w:styleId="5ED6ADC674D04C8CBE09EC5A358F5C6A">
    <w:name w:val="5ED6ADC674D04C8CBE09EC5A358F5C6A"/>
  </w:style>
  <w:style w:type="paragraph" w:customStyle="1" w:styleId="A08BB04A5F9B4908AE7F70279E8A4EF7">
    <w:name w:val="A08BB04A5F9B4908AE7F70279E8A4EF7"/>
  </w:style>
  <w:style w:type="paragraph" w:customStyle="1" w:styleId="68AD1869A5BB49C1A84F4F4070C5FD64">
    <w:name w:val="68AD1869A5BB49C1A84F4F4070C5FD64"/>
  </w:style>
  <w:style w:type="paragraph" w:customStyle="1" w:styleId="FBDE8F5A0FFB424EB6651B31C62705D4">
    <w:name w:val="FBDE8F5A0FFB424EB6651B31C62705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Fazeta">
  <a:themeElements>
    <a:clrScheme name="Faz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ze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z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F1144B-4AF2-485B-9F68-F9AC70C05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na akci</Template>
  <TotalTime>0</TotalTime>
  <Pages>1</Pages>
  <Words>76</Words>
  <Characters>454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Šebková</dc:creator>
  <cp:lastModifiedBy>Kateřina Vitásková</cp:lastModifiedBy>
  <cp:revision>2</cp:revision>
  <dcterms:created xsi:type="dcterms:W3CDTF">2017-09-17T10:08:00Z</dcterms:created>
  <dcterms:modified xsi:type="dcterms:W3CDTF">2017-09-17T10:08:00Z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